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2339B0C1" w14:textId="77777777" w:rsidTr="00C113B3">
        <w:tc>
          <w:tcPr>
            <w:tcW w:w="11016" w:type="dxa"/>
            <w:shd w:val="clear" w:color="auto" w:fill="FAB0D7"/>
          </w:tcPr>
          <w:p w14:paraId="41B3A124" w14:textId="25819A3F" w:rsidR="00EA415B" w:rsidRPr="009F15A2" w:rsidRDefault="00470EF6">
            <w:pPr>
              <w:pStyle w:val="Month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April 6 – April 10 </w:t>
            </w:r>
          </w:p>
        </w:tc>
      </w:tr>
      <w:tr w:rsidR="00EA415B" w14:paraId="3A3EF5AD" w14:textId="77777777" w:rsidTr="00C113B3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E961C2"/>
          </w:tcPr>
          <w:p w14:paraId="773EAB4F" w14:textId="77777777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7325CC">
              <w:t>2020</w:t>
            </w:r>
            <w:r>
              <w:fldChar w:fldCharType="end"/>
            </w:r>
          </w:p>
        </w:tc>
      </w:tr>
      <w:tr w:rsidR="00EA415B" w14:paraId="3C54EC93" w14:textId="77777777" w:rsidTr="00C113B3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90C5F6" w:themeFill="accent1" w:themeFillTint="66"/>
            <w:vAlign w:val="center"/>
          </w:tcPr>
          <w:p w14:paraId="01CD0D81" w14:textId="497D8985" w:rsidR="009F15A2" w:rsidRPr="009F15A2" w:rsidRDefault="00470EF6" w:rsidP="009F15A2">
            <w:pPr>
              <w:pStyle w:val="Subtitle"/>
            </w:pPr>
            <w:r>
              <w:t>Unit: Spring</w:t>
            </w:r>
          </w:p>
          <w:p w14:paraId="1C63D0FB" w14:textId="5A3069D0" w:rsidR="00EA415B" w:rsidRDefault="00EA415B">
            <w:pPr>
              <w:pStyle w:val="Subtitle"/>
            </w:pPr>
          </w:p>
        </w:tc>
      </w:tr>
    </w:tbl>
    <w:tbl>
      <w:tblPr>
        <w:tblStyle w:val="PlainTable4"/>
        <w:tblW w:w="502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40"/>
        <w:gridCol w:w="4203"/>
      </w:tblGrid>
      <w:tr w:rsidR="00EA415B" w14:paraId="67897B57" w14:textId="77777777" w:rsidTr="00246700">
        <w:trPr>
          <w:trHeight w:hRule="exact" w:val="2707"/>
        </w:trPr>
        <w:tc>
          <w:tcPr>
            <w:tcW w:w="6641" w:type="dxa"/>
            <w:tcMar>
              <w:left w:w="403" w:type="dxa"/>
            </w:tcMar>
          </w:tcPr>
          <w:p w14:paraId="03A33942" w14:textId="31A7C451" w:rsidR="00E30FC7" w:rsidRPr="00E30FC7" w:rsidRDefault="004E5EA5" w:rsidP="00E30FC7">
            <w:pPr>
              <w:pStyle w:val="Title"/>
              <w:rPr>
                <w:sz w:val="24"/>
                <w:szCs w:val="24"/>
              </w:rPr>
            </w:pPr>
            <w:r w:rsidRPr="00E30FC7">
              <w:rPr>
                <w:sz w:val="24"/>
                <w:szCs w:val="24"/>
              </w:rPr>
              <w:t xml:space="preserve"> </w:t>
            </w:r>
            <w:r w:rsidR="00E30FC7" w:rsidRPr="00E30FC7">
              <w:rPr>
                <w:sz w:val="24"/>
                <w:szCs w:val="24"/>
              </w:rPr>
              <w:t xml:space="preserve">“Spring is when you feel like </w:t>
            </w:r>
          </w:p>
          <w:p w14:paraId="22A5B547" w14:textId="77777777" w:rsidR="00E30FC7" w:rsidRPr="00E30FC7" w:rsidRDefault="00E30FC7" w:rsidP="00E30FC7">
            <w:pPr>
              <w:pStyle w:val="Title"/>
              <w:rPr>
                <w:sz w:val="24"/>
                <w:szCs w:val="24"/>
              </w:rPr>
            </w:pPr>
            <w:r w:rsidRPr="00E30FC7">
              <w:rPr>
                <w:sz w:val="24"/>
                <w:szCs w:val="24"/>
              </w:rPr>
              <w:t xml:space="preserve">whistling even with a shoe full of </w:t>
            </w:r>
          </w:p>
          <w:p w14:paraId="29E427B2" w14:textId="5BDF5AA8" w:rsidR="00E30FC7" w:rsidRPr="00E30FC7" w:rsidRDefault="00E30FC7" w:rsidP="00E30FC7">
            <w:pPr>
              <w:pStyle w:val="Title"/>
              <w:rPr>
                <w:sz w:val="24"/>
                <w:szCs w:val="24"/>
              </w:rPr>
            </w:pPr>
            <w:r w:rsidRPr="00E30FC7">
              <w:rPr>
                <w:sz w:val="24"/>
                <w:szCs w:val="24"/>
              </w:rPr>
              <w:t xml:space="preserve">slush” </w:t>
            </w:r>
          </w:p>
          <w:p w14:paraId="47287B2E" w14:textId="2A6BA32D" w:rsidR="00E30FC7" w:rsidRPr="009F15A2" w:rsidRDefault="00E30FC7" w:rsidP="00E30FC7">
            <w:pPr>
              <w:pStyle w:val="Title"/>
            </w:pPr>
            <w:r w:rsidRPr="00E30FC7">
              <w:rPr>
                <w:sz w:val="32"/>
                <w:szCs w:val="32"/>
              </w:rPr>
              <w:t xml:space="preserve">                                        -Dough Larson</w:t>
            </w:r>
          </w:p>
        </w:tc>
        <w:tc>
          <w:tcPr>
            <w:tcW w:w="4203" w:type="dxa"/>
          </w:tcPr>
          <w:p w14:paraId="770A7723" w14:textId="4E55ECA4" w:rsidR="00EA415B" w:rsidRDefault="00B54CE9">
            <w:pPr>
              <w:jc w:val="center"/>
            </w:pPr>
            <w:r w:rsidRPr="00B54CE9">
              <w:rPr>
                <w:noProof/>
              </w:rPr>
              <w:drawing>
                <wp:inline distT="0" distB="0" distL="0" distR="0" wp14:anchorId="6A1F174A" wp14:editId="33B8A9C6">
                  <wp:extent cx="2522855" cy="1416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5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pPr w:leftFromText="180" w:rightFromText="180" w:vertAnchor="text" w:horzAnchor="margin" w:tblpY="88"/>
        <w:tblW w:w="4962" w:type="pct"/>
        <w:tblLook w:val="0420" w:firstRow="1" w:lastRow="0" w:firstColumn="0" w:lastColumn="0" w:noHBand="0" w:noVBand="1"/>
        <w:tblCaption w:val="Layout table"/>
      </w:tblPr>
      <w:tblGrid>
        <w:gridCol w:w="10702"/>
      </w:tblGrid>
      <w:tr w:rsidR="00431F78" w14:paraId="141620DB" w14:textId="77777777" w:rsidTr="00DB62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tcW w:w="10702" w:type="dxa"/>
            <w:tcBorders>
              <w:top w:val="single" w:sz="6" w:space="0" w:color="BFBFBF" w:themeColor="background1" w:themeShade="BF"/>
              <w:bottom w:val="nil"/>
            </w:tcBorders>
          </w:tcPr>
          <w:p w14:paraId="298CA802" w14:textId="77777777" w:rsidR="00431F78" w:rsidRPr="001F7207" w:rsidRDefault="00431F78" w:rsidP="00431F78">
            <w:pPr>
              <w:pStyle w:val="Dates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</w:t>
            </w:r>
            <w:r w:rsidRPr="001F72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Monday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431F78" w:rsidRPr="007A38E3" w14:paraId="2A7D82C4" w14:textId="77777777" w:rsidTr="00DB6248">
        <w:trPr>
          <w:trHeight w:hRule="exact" w:val="4750"/>
        </w:trPr>
        <w:tc>
          <w:tcPr>
            <w:tcW w:w="10702" w:type="dxa"/>
            <w:tcBorders>
              <w:top w:val="nil"/>
              <w:bottom w:val="single" w:sz="6" w:space="0" w:color="BFBFBF" w:themeColor="background1" w:themeShade="BF"/>
            </w:tcBorders>
          </w:tcPr>
          <w:p w14:paraId="3A7977BB" w14:textId="52A64C86" w:rsidR="00431F78" w:rsidRPr="00643630" w:rsidRDefault="00431F78" w:rsidP="00431F78">
            <w:pPr>
              <w:pStyle w:val="Title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643630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Read </w:t>
            </w:r>
            <w:bookmarkStart w:id="0" w:name="_Hlk36498996"/>
            <w:r w:rsidRPr="00643630">
              <w:rPr>
                <w:rFonts w:asciiTheme="minorHAnsi" w:hAnsiTheme="minorHAnsi"/>
                <w:b/>
                <w:bCs/>
                <w:sz w:val="20"/>
                <w:szCs w:val="20"/>
              </w:rPr>
              <w:t>Seeds Ge</w:t>
            </w:r>
            <w:r w:rsidR="00C113B3">
              <w:rPr>
                <w:rFonts w:asciiTheme="minorHAnsi" w:hAnsiTheme="minorHAnsi"/>
                <w:b/>
                <w:bCs/>
                <w:sz w:val="20"/>
                <w:szCs w:val="20"/>
              </w:rPr>
              <w:t>r</w:t>
            </w:r>
            <w:bookmarkStart w:id="1" w:name="_GoBack"/>
            <w:bookmarkEnd w:id="1"/>
            <w:r w:rsidRPr="00643630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mination instructions </w:t>
            </w:r>
            <w:bookmarkEnd w:id="0"/>
            <w:r w:rsidRPr="00643630">
              <w:rPr>
                <w:rFonts w:asciiTheme="minorHAnsi" w:hAnsiTheme="minorHAnsi"/>
                <w:b/>
                <w:bCs/>
                <w:sz w:val="20"/>
                <w:szCs w:val="20"/>
              </w:rPr>
              <w:t>sheet</w:t>
            </w:r>
            <w:r w:rsidR="00DB624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or</w:t>
            </w:r>
            <w:r w:rsidRPr="00643630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view the video below &amp; create your own.</w:t>
            </w:r>
          </w:p>
          <w:p w14:paraId="60F31753" w14:textId="77777777" w:rsidR="00431F78" w:rsidRDefault="00DC0406" w:rsidP="00431F78">
            <w:pPr>
              <w:rPr>
                <w:sz w:val="24"/>
                <w:szCs w:val="24"/>
              </w:rPr>
            </w:pPr>
            <w:hyperlink r:id="rId11" w:history="1">
              <w:r w:rsidR="00431F78" w:rsidRPr="00643630">
                <w:rPr>
                  <w:rStyle w:val="Hyperlink"/>
                  <w:sz w:val="24"/>
                  <w:szCs w:val="24"/>
                </w:rPr>
                <w:t>https://www.youtube.com/watch?v=8QXF-6zXHfU</w:t>
              </w:r>
            </w:hyperlink>
          </w:p>
          <w:p w14:paraId="768BB95C" w14:textId="291FD5E1" w:rsidR="00431F78" w:rsidRPr="00DB6248" w:rsidRDefault="00431F78" w:rsidP="00431F78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0E640F" wp14:editId="3F215889">
                  <wp:extent cx="1409700" cy="10572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47" cy="106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30823" w14:textId="72A0C179" w:rsidR="00431F78" w:rsidRPr="00643630" w:rsidRDefault="00431F78" w:rsidP="00431F78">
            <w:pPr>
              <w:rPr>
                <w:iCs/>
                <w:sz w:val="24"/>
                <w:szCs w:val="24"/>
              </w:rPr>
            </w:pPr>
            <w:r w:rsidRPr="00643630">
              <w:rPr>
                <w:iCs/>
                <w:sz w:val="24"/>
                <w:szCs w:val="24"/>
              </w:rPr>
              <w:t xml:space="preserve">For this activity you will need </w:t>
            </w:r>
            <w:r w:rsidR="00DB6248">
              <w:rPr>
                <w:iCs/>
                <w:sz w:val="24"/>
                <w:szCs w:val="24"/>
              </w:rPr>
              <w:t xml:space="preserve">a </w:t>
            </w:r>
            <w:r w:rsidRPr="00643630">
              <w:rPr>
                <w:iCs/>
                <w:sz w:val="24"/>
                <w:szCs w:val="24"/>
              </w:rPr>
              <w:t>seed, paper towel and a zip log bag.</w:t>
            </w:r>
          </w:p>
          <w:p w14:paraId="316C2186" w14:textId="77777777" w:rsidR="00431F78" w:rsidRPr="00643630" w:rsidRDefault="00431F78" w:rsidP="00431F78">
            <w:pPr>
              <w:rPr>
                <w:iCs/>
                <w:sz w:val="24"/>
                <w:szCs w:val="24"/>
              </w:rPr>
            </w:pPr>
            <w:r w:rsidRPr="00643630">
              <w:rPr>
                <w:iCs/>
                <w:sz w:val="24"/>
                <w:szCs w:val="24"/>
              </w:rPr>
              <w:t xml:space="preserve">Follow the steps below </w:t>
            </w:r>
          </w:p>
          <w:p w14:paraId="1C4EE05B" w14:textId="77777777" w:rsidR="00431F78" w:rsidRPr="00643630" w:rsidRDefault="00431F78" w:rsidP="00431F78">
            <w:pPr>
              <w:numPr>
                <w:ilvl w:val="0"/>
                <w:numId w:val="12"/>
              </w:numPr>
              <w:rPr>
                <w:iCs/>
                <w:sz w:val="24"/>
                <w:szCs w:val="24"/>
              </w:rPr>
            </w:pPr>
            <w:r w:rsidRPr="00643630">
              <w:rPr>
                <w:iCs/>
                <w:sz w:val="24"/>
                <w:szCs w:val="24"/>
              </w:rPr>
              <w:t>Wet a folded paper towel it should hold a fair amount of water, but not be dripping wet.</w:t>
            </w:r>
          </w:p>
          <w:p w14:paraId="1901D243" w14:textId="77777777" w:rsidR="00431F78" w:rsidRPr="00643630" w:rsidRDefault="00431F78" w:rsidP="00431F78">
            <w:pPr>
              <w:numPr>
                <w:ilvl w:val="0"/>
                <w:numId w:val="12"/>
              </w:numPr>
              <w:rPr>
                <w:iCs/>
                <w:sz w:val="24"/>
                <w:szCs w:val="24"/>
              </w:rPr>
            </w:pPr>
            <w:r w:rsidRPr="00643630">
              <w:rPr>
                <w:iCs/>
                <w:sz w:val="24"/>
                <w:szCs w:val="24"/>
              </w:rPr>
              <w:t>Slip the paper towel into a baggie. Place one bean seed between the towel and the bag.</w:t>
            </w:r>
          </w:p>
          <w:p w14:paraId="75EC0796" w14:textId="77777777" w:rsidR="00431F78" w:rsidRPr="00643630" w:rsidRDefault="00431F78" w:rsidP="00431F78">
            <w:pPr>
              <w:numPr>
                <w:ilvl w:val="0"/>
                <w:numId w:val="12"/>
              </w:numPr>
              <w:rPr>
                <w:iCs/>
                <w:sz w:val="24"/>
                <w:szCs w:val="24"/>
              </w:rPr>
            </w:pPr>
            <w:r w:rsidRPr="00643630">
              <w:rPr>
                <w:iCs/>
                <w:sz w:val="24"/>
                <w:szCs w:val="24"/>
              </w:rPr>
              <w:t>Place the baggie in a sunny place such as the window.</w:t>
            </w:r>
          </w:p>
          <w:p w14:paraId="7AEC0EFB" w14:textId="77777777" w:rsidR="00431F78" w:rsidRPr="00643630" w:rsidRDefault="00431F78" w:rsidP="00431F78">
            <w:pPr>
              <w:numPr>
                <w:ilvl w:val="0"/>
                <w:numId w:val="12"/>
              </w:numPr>
              <w:rPr>
                <w:iCs/>
                <w:sz w:val="24"/>
                <w:szCs w:val="24"/>
              </w:rPr>
            </w:pPr>
            <w:r w:rsidRPr="00643630">
              <w:rPr>
                <w:iCs/>
                <w:sz w:val="24"/>
                <w:szCs w:val="24"/>
              </w:rPr>
              <w:t xml:space="preserve">Check each day for progress. Send pictures to </w:t>
            </w:r>
            <w:proofErr w:type="spellStart"/>
            <w:proofErr w:type="gramStart"/>
            <w:r w:rsidRPr="00643630">
              <w:rPr>
                <w:iCs/>
                <w:sz w:val="24"/>
                <w:szCs w:val="24"/>
              </w:rPr>
              <w:t>Ms.B</w:t>
            </w:r>
            <w:proofErr w:type="spellEnd"/>
            <w:proofErr w:type="gramEnd"/>
            <w:r w:rsidRPr="00643630">
              <w:rPr>
                <w:iCs/>
                <w:sz w:val="24"/>
                <w:szCs w:val="24"/>
              </w:rPr>
              <w:t xml:space="preserve"> of stages or of final stage.</w:t>
            </w:r>
          </w:p>
          <w:p w14:paraId="4D07BF60" w14:textId="77777777" w:rsidR="00431F78" w:rsidRDefault="00431F78" w:rsidP="00431F78">
            <w:pPr>
              <w:rPr>
                <w:sz w:val="24"/>
                <w:szCs w:val="24"/>
              </w:rPr>
            </w:pPr>
          </w:p>
          <w:p w14:paraId="3D459A05" w14:textId="77777777" w:rsidR="00431F78" w:rsidRDefault="00431F78" w:rsidP="00431F78">
            <w:pPr>
              <w:rPr>
                <w:sz w:val="24"/>
                <w:szCs w:val="24"/>
              </w:rPr>
            </w:pPr>
          </w:p>
          <w:p w14:paraId="32328AFB" w14:textId="77777777" w:rsidR="00431F78" w:rsidRDefault="00431F78" w:rsidP="00431F78">
            <w:pPr>
              <w:rPr>
                <w:sz w:val="24"/>
                <w:szCs w:val="24"/>
              </w:rPr>
            </w:pPr>
          </w:p>
          <w:p w14:paraId="580A9EDE" w14:textId="77777777" w:rsidR="00431F78" w:rsidRPr="007A38E3" w:rsidRDefault="00431F78" w:rsidP="00431F78">
            <w:pPr>
              <w:rPr>
                <w:sz w:val="24"/>
                <w:szCs w:val="24"/>
              </w:rPr>
            </w:pPr>
          </w:p>
        </w:tc>
      </w:tr>
    </w:tbl>
    <w:p w14:paraId="6AB463BF" w14:textId="255B0E6A" w:rsidR="001F7207" w:rsidRPr="007A38E3" w:rsidRDefault="001F7207" w:rsidP="007325CC">
      <w:pPr>
        <w:pStyle w:val="Quote"/>
        <w:jc w:val="left"/>
        <w:rPr>
          <w:rFonts w:cs="Times New Roman"/>
          <w:sz w:val="24"/>
          <w:szCs w:val="24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EF0254" w:rsidRPr="007A38E3" w14:paraId="24F1FDAB" w14:textId="77777777" w:rsidTr="00DB6248">
        <w:tc>
          <w:tcPr>
            <w:tcW w:w="10795" w:type="dxa"/>
          </w:tcPr>
          <w:p w14:paraId="3032B90D" w14:textId="6EE245EC" w:rsidR="007A38E3" w:rsidRPr="007A38E3" w:rsidRDefault="00EF0254" w:rsidP="00EF0254">
            <w:pPr>
              <w:rPr>
                <w:rFonts w:cs="Times New Roman"/>
                <w:iCs/>
                <w:sz w:val="24"/>
                <w:szCs w:val="24"/>
              </w:rPr>
            </w:pPr>
            <w:r w:rsidRPr="007A38E3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="00994F88" w:rsidRPr="007A38E3">
              <w:rPr>
                <w:rFonts w:cs="Times New Roman"/>
                <w:iCs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="007A38E3">
              <w:rPr>
                <w:rFonts w:cs="Times New Roman"/>
                <w:iCs/>
                <w:sz w:val="24"/>
                <w:szCs w:val="24"/>
              </w:rPr>
              <w:t xml:space="preserve">                                                            Tuesday </w:t>
            </w:r>
            <w:r w:rsidR="0010731F">
              <w:rPr>
                <w:rFonts w:cs="Times New Roman"/>
                <w:iCs/>
                <w:sz w:val="24"/>
                <w:szCs w:val="24"/>
              </w:rPr>
              <w:t>7</w:t>
            </w:r>
            <w:r w:rsidR="00994F88" w:rsidRPr="007A38E3">
              <w:rPr>
                <w:rFonts w:cs="Times New Roman"/>
                <w:iCs/>
                <w:sz w:val="24"/>
                <w:szCs w:val="24"/>
              </w:rPr>
              <w:t xml:space="preserve">                                                                             </w:t>
            </w:r>
            <w:r w:rsidR="007A38E3">
              <w:rPr>
                <w:rFonts w:cs="Times New Roman"/>
                <w:iCs/>
                <w:sz w:val="24"/>
                <w:szCs w:val="24"/>
              </w:rPr>
              <w:t xml:space="preserve">          </w:t>
            </w:r>
          </w:p>
        </w:tc>
      </w:tr>
      <w:tr w:rsidR="00EF0254" w:rsidRPr="007A38E3" w14:paraId="52944239" w14:textId="77777777" w:rsidTr="00DB6248">
        <w:trPr>
          <w:trHeight w:val="2150"/>
        </w:trPr>
        <w:tc>
          <w:tcPr>
            <w:tcW w:w="10795" w:type="dxa"/>
          </w:tcPr>
          <w:p w14:paraId="3A887735" w14:textId="24BE51F3" w:rsidR="00B10A8D" w:rsidRPr="00B10A8D" w:rsidRDefault="001276EF" w:rsidP="00B10A8D">
            <w:pPr>
              <w:rPr>
                <w:rFonts w:cs="Times New Roman"/>
                <w:iCs/>
                <w:sz w:val="24"/>
                <w:szCs w:val="24"/>
              </w:rPr>
            </w:pPr>
            <w:r w:rsidRPr="007A38E3">
              <w:rPr>
                <w:rFonts w:cs="Times New Roman"/>
                <w:iCs/>
                <w:sz w:val="24"/>
                <w:szCs w:val="24"/>
              </w:rPr>
              <w:t xml:space="preserve">Book reading: </w:t>
            </w:r>
            <w:r w:rsidR="0010731F" w:rsidRPr="0010731F">
              <w:rPr>
                <w:rFonts w:cs="Times New Roman"/>
                <w:iCs/>
                <w:sz w:val="24"/>
                <w:szCs w:val="24"/>
              </w:rPr>
              <w:t>AND THEN IT'S SPRING</w:t>
            </w:r>
            <w:r w:rsidR="0010731F">
              <w:rPr>
                <w:rFonts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10731F">
              <w:rPr>
                <w:rFonts w:cs="Times New Roman"/>
                <w:iCs/>
                <w:sz w:val="24"/>
                <w:szCs w:val="24"/>
              </w:rPr>
              <w:t>By</w:t>
            </w:r>
            <w:proofErr w:type="gramEnd"/>
            <w:r w:rsidR="0010731F">
              <w:rPr>
                <w:rFonts w:cs="Times New Roman"/>
                <w:iCs/>
                <w:sz w:val="24"/>
                <w:szCs w:val="24"/>
              </w:rPr>
              <w:t xml:space="preserve"> Julie </w:t>
            </w:r>
            <w:proofErr w:type="spellStart"/>
            <w:r w:rsidR="0010731F">
              <w:rPr>
                <w:rFonts w:cs="Times New Roman"/>
                <w:iCs/>
                <w:sz w:val="24"/>
                <w:szCs w:val="24"/>
              </w:rPr>
              <w:t>Fogliano</w:t>
            </w:r>
            <w:proofErr w:type="spellEnd"/>
          </w:p>
          <w:p w14:paraId="296E5C67" w14:textId="77777777" w:rsidR="00DB6248" w:rsidRDefault="00B10A8D" w:rsidP="00EF0254">
            <w:r>
              <w:rPr>
                <w:rFonts w:cs="Times New Roman"/>
                <w:iCs/>
                <w:sz w:val="24"/>
                <w:szCs w:val="24"/>
              </w:rPr>
              <w:t>YouTube:</w:t>
            </w:r>
            <w:r w:rsidRPr="00B10A8D">
              <w:t xml:space="preserve"> </w:t>
            </w:r>
            <w:hyperlink r:id="rId13" w:history="1">
              <w:r w:rsidR="0010731F" w:rsidRPr="0010731F">
                <w:rPr>
                  <w:rStyle w:val="Hyperlink"/>
                </w:rPr>
                <w:t>https://www.youtube.com/watch?v=R8Dm5_kt8uU</w:t>
              </w:r>
            </w:hyperlink>
          </w:p>
          <w:p w14:paraId="68D087BB" w14:textId="77777777" w:rsidR="00DB6248" w:rsidRDefault="00DB6248" w:rsidP="00FC588B">
            <w:pPr>
              <w:rPr>
                <w:rFonts w:cs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9746B6" wp14:editId="1780614D">
                  <wp:extent cx="638175" cy="777983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69" cy="78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4272E" w14:textId="0542A56A" w:rsidR="00431F78" w:rsidRPr="00DB6248" w:rsidRDefault="00360FAA" w:rsidP="00FC588B">
            <w:r w:rsidRPr="00360FAA">
              <w:rPr>
                <w:rFonts w:cs="Times New Roman"/>
                <w:iCs/>
                <w:sz w:val="24"/>
                <w:szCs w:val="24"/>
              </w:rPr>
              <w:t xml:space="preserve">Parent &amp; Child Activity: </w:t>
            </w:r>
            <w:r w:rsidR="00485F3E">
              <w:rPr>
                <w:rFonts w:cs="Times New Roman"/>
                <w:iCs/>
                <w:sz w:val="24"/>
                <w:szCs w:val="24"/>
              </w:rPr>
              <w:t xml:space="preserve">Print the </w:t>
            </w:r>
            <w:r w:rsidR="00643630">
              <w:rPr>
                <w:rFonts w:cs="Times New Roman"/>
                <w:iCs/>
                <w:sz w:val="24"/>
                <w:szCs w:val="24"/>
              </w:rPr>
              <w:t>color by shape</w:t>
            </w:r>
            <w:r w:rsidR="00485F3E">
              <w:rPr>
                <w:rFonts w:cs="Times New Roman"/>
                <w:iCs/>
                <w:sz w:val="24"/>
                <w:szCs w:val="24"/>
              </w:rPr>
              <w:t xml:space="preserve"> worksheet. Provided the child with pink, brown, yellow, orange and green crayons/marker or color pencils. Hand a color one by one to the child as you ask them to </w:t>
            </w:r>
            <w:r w:rsidR="00807C5B">
              <w:rPr>
                <w:rFonts w:cs="Times New Roman"/>
                <w:iCs/>
                <w:sz w:val="24"/>
                <w:szCs w:val="24"/>
              </w:rPr>
              <w:t xml:space="preserve">find </w:t>
            </w:r>
            <w:r w:rsidR="00485F3E">
              <w:rPr>
                <w:rFonts w:cs="Times New Roman"/>
                <w:iCs/>
                <w:sz w:val="24"/>
                <w:szCs w:val="24"/>
              </w:rPr>
              <w:t xml:space="preserve">the shape that correspond to </w:t>
            </w:r>
            <w:r w:rsidR="00807C5B">
              <w:rPr>
                <w:rFonts w:cs="Times New Roman"/>
                <w:iCs/>
                <w:sz w:val="24"/>
                <w:szCs w:val="24"/>
              </w:rPr>
              <w:t>each color.</w:t>
            </w:r>
          </w:p>
          <w:p w14:paraId="1126F27A" w14:textId="3C0DA3DD" w:rsidR="00807C5B" w:rsidRDefault="00807C5B" w:rsidP="00FC588B">
            <w:pPr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lastRenderedPageBreak/>
              <w:t>For example: Find all the circles and color them yellow.</w:t>
            </w:r>
          </w:p>
          <w:p w14:paraId="58898AA4" w14:textId="216FFE02" w:rsidR="00807C5B" w:rsidRDefault="00807C5B" w:rsidP="00FC588B">
            <w:pPr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                           </w:t>
            </w:r>
            <w:r w:rsidR="00431F78">
              <w:rPr>
                <w:rFonts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cs="Times New Roman"/>
                <w:iCs/>
                <w:sz w:val="24"/>
                <w:szCs w:val="24"/>
              </w:rPr>
              <w:t>Find all the triangles and color them orange.</w:t>
            </w:r>
          </w:p>
          <w:p w14:paraId="7B3B5407" w14:textId="0A37C831" w:rsidR="007C4EDF" w:rsidRPr="00360FAA" w:rsidRDefault="00360FAA" w:rsidP="00360FAA">
            <w:pPr>
              <w:rPr>
                <w:rFonts w:cs="Times New Roman"/>
                <w:iCs/>
                <w:sz w:val="24"/>
                <w:szCs w:val="24"/>
              </w:rPr>
            </w:pPr>
            <w:proofErr w:type="gramStart"/>
            <w:r w:rsidRPr="00360FAA">
              <w:rPr>
                <w:rFonts w:cs="Times New Roman"/>
                <w:iCs/>
                <w:sz w:val="24"/>
                <w:szCs w:val="24"/>
              </w:rPr>
              <w:t>Note :</w:t>
            </w:r>
            <w:proofErr w:type="gramEnd"/>
            <w:r w:rsidRPr="00360FAA">
              <w:rPr>
                <w:rFonts w:cs="Times New Roman"/>
                <w:iCs/>
                <w:sz w:val="24"/>
                <w:szCs w:val="24"/>
              </w:rPr>
              <w:t xml:space="preserve"> If you do not have </w:t>
            </w:r>
            <w:r w:rsidR="00B05E55">
              <w:rPr>
                <w:rFonts w:cs="Times New Roman"/>
                <w:iCs/>
                <w:sz w:val="24"/>
                <w:szCs w:val="24"/>
              </w:rPr>
              <w:t xml:space="preserve">access to a </w:t>
            </w:r>
            <w:r w:rsidR="007C4EDF">
              <w:rPr>
                <w:rFonts w:cs="Times New Roman"/>
                <w:iCs/>
                <w:sz w:val="24"/>
                <w:szCs w:val="24"/>
              </w:rPr>
              <w:t xml:space="preserve">printer, you may </w:t>
            </w:r>
            <w:r w:rsidR="00807C5B">
              <w:rPr>
                <w:rFonts w:cs="Times New Roman"/>
                <w:iCs/>
                <w:sz w:val="24"/>
                <w:szCs w:val="24"/>
              </w:rPr>
              <w:t xml:space="preserve">draw several of different shapes on a blank sheet of paper and continue the activity as mentioned. Keep in mind you can also draw different pictures that have use of different shapes, such as a house using squares, triangles and circles. You can also draw a bunny using rectangles, circles and </w:t>
            </w:r>
            <w:proofErr w:type="gramStart"/>
            <w:r w:rsidR="00807C5B">
              <w:rPr>
                <w:rFonts w:cs="Times New Roman"/>
                <w:iCs/>
                <w:sz w:val="24"/>
                <w:szCs w:val="24"/>
              </w:rPr>
              <w:t>a</w:t>
            </w:r>
            <w:proofErr w:type="gramEnd"/>
            <w:r w:rsidR="00807C5B">
              <w:rPr>
                <w:rFonts w:cs="Times New Roman"/>
                <w:iCs/>
                <w:sz w:val="24"/>
                <w:szCs w:val="24"/>
              </w:rPr>
              <w:t xml:space="preserve"> oval.</w:t>
            </w:r>
          </w:p>
          <w:p w14:paraId="10456DDC" w14:textId="13AEEABE" w:rsidR="001276EF" w:rsidRPr="007A38E3" w:rsidRDefault="00807C5B" w:rsidP="00EF0254">
            <w:pPr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  </w:t>
            </w:r>
          </w:p>
        </w:tc>
      </w:tr>
    </w:tbl>
    <w:p w14:paraId="3144C4F0" w14:textId="3643E927" w:rsidR="00EF0254" w:rsidRPr="007A38E3" w:rsidRDefault="00EF0254" w:rsidP="00EF0254">
      <w:pPr>
        <w:rPr>
          <w:rFonts w:cs="Times New Roman"/>
          <w:iCs/>
          <w:sz w:val="24"/>
          <w:szCs w:val="24"/>
        </w:rPr>
      </w:pPr>
    </w:p>
    <w:tbl>
      <w:tblPr>
        <w:tblStyle w:val="TableGrid"/>
        <w:tblW w:w="10849" w:type="dxa"/>
        <w:tblLook w:val="04A0" w:firstRow="1" w:lastRow="0" w:firstColumn="1" w:lastColumn="0" w:noHBand="0" w:noVBand="1"/>
      </w:tblPr>
      <w:tblGrid>
        <w:gridCol w:w="10849"/>
      </w:tblGrid>
      <w:tr w:rsidR="00994F88" w:rsidRPr="007A38E3" w14:paraId="5B131543" w14:textId="77777777" w:rsidTr="007D795A">
        <w:trPr>
          <w:trHeight w:val="237"/>
        </w:trPr>
        <w:tc>
          <w:tcPr>
            <w:tcW w:w="10849" w:type="dxa"/>
          </w:tcPr>
          <w:p w14:paraId="1BC7CD13" w14:textId="7A500051" w:rsidR="00994F88" w:rsidRPr="007A38E3" w:rsidRDefault="00994F88" w:rsidP="00EF0254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 xml:space="preserve">                                                    </w:t>
            </w:r>
            <w:r w:rsidR="007A38E3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Wednesday </w:t>
            </w:r>
            <w:r w:rsidR="00C810BE">
              <w:rPr>
                <w:sz w:val="24"/>
                <w:szCs w:val="24"/>
              </w:rPr>
              <w:t>8</w:t>
            </w:r>
            <w:r w:rsidRPr="007A38E3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</w:t>
            </w:r>
            <w:r w:rsidR="007A38E3">
              <w:rPr>
                <w:sz w:val="24"/>
                <w:szCs w:val="24"/>
              </w:rPr>
              <w:t xml:space="preserve">                                               </w:t>
            </w:r>
          </w:p>
        </w:tc>
      </w:tr>
      <w:tr w:rsidR="00994F88" w:rsidRPr="007A38E3" w14:paraId="1D6B13DB" w14:textId="77777777" w:rsidTr="007D795A">
        <w:trPr>
          <w:trHeight w:val="3707"/>
        </w:trPr>
        <w:tc>
          <w:tcPr>
            <w:tcW w:w="10849" w:type="dxa"/>
          </w:tcPr>
          <w:p w14:paraId="79A35610" w14:textId="642D535D" w:rsidR="00B10A8D" w:rsidRDefault="00994F88" w:rsidP="00431F78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 xml:space="preserve">Book reading: </w:t>
            </w:r>
            <w:r w:rsidR="00431F78">
              <w:rPr>
                <w:sz w:val="24"/>
                <w:szCs w:val="24"/>
              </w:rPr>
              <w:t xml:space="preserve">Parts of flower video </w:t>
            </w:r>
          </w:p>
          <w:p w14:paraId="39E40827" w14:textId="5CC398ED" w:rsidR="00431F78" w:rsidRPr="007A38E3" w:rsidRDefault="00431F78" w:rsidP="00431F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YouTube: </w:t>
            </w:r>
            <w:hyperlink r:id="rId15" w:history="1">
              <w:r w:rsidRPr="00431F78">
                <w:rPr>
                  <w:rStyle w:val="Hyperlink"/>
                  <w:sz w:val="24"/>
                  <w:szCs w:val="24"/>
                </w:rPr>
                <w:t>https://www.youtube.com/watch?v=HuKa57OJ_iA</w:t>
              </w:r>
            </w:hyperlink>
          </w:p>
          <w:p w14:paraId="7253F608" w14:textId="7DF6DC59" w:rsidR="00877D52" w:rsidRPr="007A38E3" w:rsidRDefault="00877D52" w:rsidP="00EF0254">
            <w:pPr>
              <w:rPr>
                <w:sz w:val="24"/>
                <w:szCs w:val="24"/>
              </w:rPr>
            </w:pPr>
          </w:p>
          <w:p w14:paraId="506B6379" w14:textId="479A4D71" w:rsidR="00360FAA" w:rsidRPr="00360FAA" w:rsidRDefault="004E5EA5" w:rsidP="00360FAA">
            <w:pPr>
              <w:rPr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E8FDA1" wp14:editId="7C0A9DEB">
                  <wp:extent cx="1133475" cy="110973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066" cy="111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53747" w14:textId="6D6381F1" w:rsidR="00360FAA" w:rsidRDefault="00360FAA" w:rsidP="0010731F">
            <w:pPr>
              <w:rPr>
                <w:iCs/>
                <w:sz w:val="24"/>
                <w:szCs w:val="24"/>
              </w:rPr>
            </w:pPr>
            <w:r w:rsidRPr="00360FAA">
              <w:rPr>
                <w:iCs/>
                <w:sz w:val="24"/>
                <w:szCs w:val="24"/>
              </w:rPr>
              <w:t xml:space="preserve">Parent &amp; Child Activity: </w:t>
            </w:r>
            <w:r w:rsidR="00EB0D73">
              <w:rPr>
                <w:iCs/>
                <w:sz w:val="24"/>
                <w:szCs w:val="24"/>
              </w:rPr>
              <w:t>Print out the dotted flower</w:t>
            </w:r>
            <w:r w:rsidR="00643630">
              <w:rPr>
                <w:iCs/>
                <w:sz w:val="24"/>
                <w:szCs w:val="24"/>
              </w:rPr>
              <w:t>s</w:t>
            </w:r>
            <w:r w:rsidR="00EB0D73">
              <w:rPr>
                <w:iCs/>
                <w:sz w:val="24"/>
                <w:szCs w:val="24"/>
              </w:rPr>
              <w:t xml:space="preserve"> worksheet</w:t>
            </w:r>
            <w:r w:rsidR="00643630">
              <w:rPr>
                <w:iCs/>
                <w:sz w:val="24"/>
                <w:szCs w:val="24"/>
              </w:rPr>
              <w:t>s</w:t>
            </w:r>
            <w:r w:rsidR="00EB0D73">
              <w:rPr>
                <w:iCs/>
                <w:sz w:val="24"/>
                <w:szCs w:val="24"/>
              </w:rPr>
              <w:t xml:space="preserve">. Allow </w:t>
            </w:r>
            <w:r w:rsidR="00643630">
              <w:rPr>
                <w:iCs/>
                <w:sz w:val="24"/>
                <w:szCs w:val="24"/>
              </w:rPr>
              <w:t>the</w:t>
            </w:r>
            <w:r w:rsidR="00EB0D73">
              <w:rPr>
                <w:iCs/>
                <w:sz w:val="24"/>
                <w:szCs w:val="24"/>
              </w:rPr>
              <w:t xml:space="preserve"> child to trace </w:t>
            </w:r>
            <w:r w:rsidR="00643630">
              <w:rPr>
                <w:iCs/>
                <w:sz w:val="24"/>
                <w:szCs w:val="24"/>
              </w:rPr>
              <w:t>each</w:t>
            </w:r>
            <w:r w:rsidR="00EB0D73">
              <w:rPr>
                <w:iCs/>
                <w:sz w:val="24"/>
                <w:szCs w:val="24"/>
              </w:rPr>
              <w:t xml:space="preserve"> flower &amp; color.</w:t>
            </w:r>
          </w:p>
          <w:p w14:paraId="5ED87D3F" w14:textId="397F0281" w:rsidR="00EB0D73" w:rsidRDefault="00EB0D73" w:rsidP="0010731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Once finished ask the child </w:t>
            </w:r>
          </w:p>
          <w:p w14:paraId="588FDD16" w14:textId="6829B771" w:rsidR="00EB0D73" w:rsidRDefault="00EB0D73" w:rsidP="0010731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What color did you u</w:t>
            </w:r>
            <w:r w:rsidR="00B713DD">
              <w:rPr>
                <w:iCs/>
                <w:sz w:val="24"/>
                <w:szCs w:val="24"/>
              </w:rPr>
              <w:t>se?</w:t>
            </w:r>
          </w:p>
          <w:p w14:paraId="3C2D9FF1" w14:textId="49ECDEB1" w:rsidR="00B713DD" w:rsidRPr="00360FAA" w:rsidRDefault="00B713DD" w:rsidP="0010731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How are the flowers different?</w:t>
            </w:r>
          </w:p>
          <w:p w14:paraId="2C267E07" w14:textId="77777777" w:rsidR="00360FAA" w:rsidRPr="00360FAA" w:rsidRDefault="00360FAA" w:rsidP="00360FAA">
            <w:pPr>
              <w:rPr>
                <w:iCs/>
                <w:sz w:val="24"/>
                <w:szCs w:val="24"/>
              </w:rPr>
            </w:pPr>
          </w:p>
          <w:p w14:paraId="32C292AF" w14:textId="46D1E174" w:rsidR="00994F88" w:rsidRPr="007D795A" w:rsidRDefault="00360FAA" w:rsidP="00EF0254">
            <w:pPr>
              <w:rPr>
                <w:iCs/>
                <w:sz w:val="24"/>
                <w:szCs w:val="24"/>
              </w:rPr>
            </w:pPr>
            <w:r w:rsidRPr="00360FAA">
              <w:rPr>
                <w:iCs/>
                <w:sz w:val="24"/>
                <w:szCs w:val="24"/>
              </w:rPr>
              <w:t>Note: If you do not have access to a printer</w:t>
            </w:r>
            <w:r w:rsidR="00B713DD">
              <w:rPr>
                <w:iCs/>
                <w:sz w:val="24"/>
                <w:szCs w:val="24"/>
              </w:rPr>
              <w:t>, you may draw on a piece of paper two different types of flower dotted style. Allow your child to continue the activity as you would above.</w:t>
            </w:r>
          </w:p>
          <w:p w14:paraId="0623907F" w14:textId="6B77704A" w:rsidR="00994F88" w:rsidRPr="007A38E3" w:rsidRDefault="00994F88" w:rsidP="00EF0254">
            <w:pPr>
              <w:rPr>
                <w:sz w:val="24"/>
                <w:szCs w:val="24"/>
              </w:rPr>
            </w:pPr>
          </w:p>
        </w:tc>
      </w:tr>
    </w:tbl>
    <w:p w14:paraId="0099C65F" w14:textId="33898E28" w:rsidR="00877D52" w:rsidRDefault="00877D52" w:rsidP="00EF0254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61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D795A" w:rsidRPr="007A38E3" w14:paraId="0CCDD8C2" w14:textId="77777777" w:rsidTr="007D795A">
        <w:tc>
          <w:tcPr>
            <w:tcW w:w="10790" w:type="dxa"/>
          </w:tcPr>
          <w:p w14:paraId="0ED14196" w14:textId="77777777" w:rsidR="007D795A" w:rsidRPr="007A38E3" w:rsidRDefault="007D795A" w:rsidP="007D79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Pr="007A38E3">
              <w:rPr>
                <w:sz w:val="24"/>
                <w:szCs w:val="24"/>
              </w:rPr>
              <w:t xml:space="preserve">Thursday </w:t>
            </w:r>
            <w:r>
              <w:rPr>
                <w:sz w:val="24"/>
                <w:szCs w:val="24"/>
              </w:rPr>
              <w:t>9</w:t>
            </w:r>
          </w:p>
        </w:tc>
      </w:tr>
      <w:tr w:rsidR="007D795A" w:rsidRPr="007A38E3" w14:paraId="6CDCEBAF" w14:textId="77777777" w:rsidTr="007D795A">
        <w:tc>
          <w:tcPr>
            <w:tcW w:w="10790" w:type="dxa"/>
          </w:tcPr>
          <w:p w14:paraId="500145F8" w14:textId="77777777" w:rsidR="007D795A" w:rsidRDefault="007D795A" w:rsidP="007D79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Book Reading:</w:t>
            </w:r>
            <w:r>
              <w:t xml:space="preserve"> </w:t>
            </w:r>
            <w:r w:rsidRPr="007D795A">
              <w:rPr>
                <w:sz w:val="24"/>
                <w:szCs w:val="24"/>
              </w:rPr>
              <w:t>Planting a Rainbow by Lois Ehlert</w:t>
            </w:r>
          </w:p>
          <w:p w14:paraId="5BE61D79" w14:textId="711E6AFE" w:rsidR="007D795A" w:rsidRDefault="007D795A" w:rsidP="007D79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YouTube: </w:t>
            </w:r>
            <w:hyperlink r:id="rId17" w:history="1">
              <w:r w:rsidRPr="007D795A">
                <w:rPr>
                  <w:rStyle w:val="Hyperlink"/>
                  <w:sz w:val="24"/>
                  <w:szCs w:val="24"/>
                </w:rPr>
                <w:t>https://www.youtube.com/watch?v=sti3PXBeVag</w:t>
              </w:r>
            </w:hyperlink>
          </w:p>
          <w:p w14:paraId="260597C1" w14:textId="77777777" w:rsidR="007D795A" w:rsidRDefault="007D795A" w:rsidP="007D795A">
            <w:pPr>
              <w:rPr>
                <w:sz w:val="24"/>
                <w:szCs w:val="24"/>
              </w:rPr>
            </w:pPr>
          </w:p>
          <w:p w14:paraId="46838980" w14:textId="77777777" w:rsidR="004E5EA5" w:rsidRDefault="004E5EA5" w:rsidP="007D795A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654D6F" wp14:editId="54584A3A">
                  <wp:extent cx="1057165" cy="1066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02" cy="107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B9710" w14:textId="5A248808" w:rsidR="007D795A" w:rsidRDefault="007D795A" w:rsidP="007D79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 &amp; Child Activity: Print out the Blossom Tree &amp; Flowers activity. Have the child color the tree and flowers with the color of their choice. Cut out the flowers and allow the child to glue them to the tree.</w:t>
            </w:r>
          </w:p>
          <w:p w14:paraId="4EFF1362" w14:textId="77777777" w:rsidR="007D795A" w:rsidRDefault="007D795A" w:rsidP="007D795A">
            <w:pPr>
              <w:rPr>
                <w:iCs/>
                <w:sz w:val="24"/>
                <w:szCs w:val="24"/>
              </w:rPr>
            </w:pPr>
          </w:p>
          <w:p w14:paraId="39B5D532" w14:textId="7CC301F8" w:rsidR="007D795A" w:rsidRPr="007D795A" w:rsidRDefault="007D795A" w:rsidP="007D795A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Note: If you do not have access to a printer, you may trace the child’s hand on a blank sheet of paper. Have the child draw circles to create flowers on each fingertip and color.                                         </w:t>
            </w:r>
          </w:p>
          <w:p w14:paraId="0FC0A740" w14:textId="77777777" w:rsidR="007D795A" w:rsidRPr="007A38E3" w:rsidRDefault="007D795A" w:rsidP="007D795A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 xml:space="preserve"> </w:t>
            </w:r>
          </w:p>
        </w:tc>
      </w:tr>
    </w:tbl>
    <w:p w14:paraId="7A00CAB8" w14:textId="192E7A18" w:rsidR="00877D52" w:rsidRPr="007A38E3" w:rsidRDefault="00877D52" w:rsidP="00EF0254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85833" w:rsidRPr="007A38E3" w14:paraId="4FCA15CE" w14:textId="77777777" w:rsidTr="00285833">
        <w:tc>
          <w:tcPr>
            <w:tcW w:w="10790" w:type="dxa"/>
          </w:tcPr>
          <w:p w14:paraId="382DCACE" w14:textId="131487BF" w:rsidR="00285833" w:rsidRPr="007A38E3" w:rsidRDefault="007A38E3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  <w:r w:rsidR="00285833" w:rsidRPr="007A38E3">
              <w:rPr>
                <w:sz w:val="24"/>
                <w:szCs w:val="24"/>
              </w:rPr>
              <w:t xml:space="preserve">Friday </w:t>
            </w:r>
            <w:r w:rsidR="00C810BE">
              <w:rPr>
                <w:sz w:val="24"/>
                <w:szCs w:val="24"/>
              </w:rPr>
              <w:t>10</w:t>
            </w:r>
          </w:p>
        </w:tc>
      </w:tr>
      <w:tr w:rsidR="00285833" w:rsidRPr="007A38E3" w14:paraId="796754CF" w14:textId="77777777" w:rsidTr="00285833">
        <w:tc>
          <w:tcPr>
            <w:tcW w:w="10790" w:type="dxa"/>
          </w:tcPr>
          <w:p w14:paraId="2E132113" w14:textId="15FCEC04" w:rsidR="00360FAA" w:rsidRDefault="00285833" w:rsidP="00D85001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 xml:space="preserve">Book </w:t>
            </w:r>
            <w:proofErr w:type="gramStart"/>
            <w:r w:rsidRPr="007A38E3">
              <w:rPr>
                <w:sz w:val="24"/>
                <w:szCs w:val="24"/>
              </w:rPr>
              <w:t>Reading :</w:t>
            </w:r>
            <w:proofErr w:type="gramEnd"/>
            <w:r w:rsidR="00360FAA">
              <w:rPr>
                <w:sz w:val="24"/>
                <w:szCs w:val="24"/>
              </w:rPr>
              <w:t xml:space="preserve"> </w:t>
            </w:r>
            <w:r w:rsidR="00D85001">
              <w:rPr>
                <w:sz w:val="24"/>
                <w:szCs w:val="24"/>
              </w:rPr>
              <w:t>The</w:t>
            </w:r>
            <w:r w:rsidR="00431F78">
              <w:rPr>
                <w:sz w:val="24"/>
                <w:szCs w:val="24"/>
              </w:rPr>
              <w:t xml:space="preserve"> Very Hungry Caterpillar – Eric Carl Animation</w:t>
            </w:r>
          </w:p>
          <w:p w14:paraId="6D18BC37" w14:textId="1889CB81" w:rsidR="00360FAA" w:rsidRPr="007A38E3" w:rsidRDefault="00431F78" w:rsidP="00EF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YouTube:</w:t>
            </w:r>
            <w:r w:rsidRPr="00431F78">
              <w:t xml:space="preserve"> </w:t>
            </w:r>
            <w:hyperlink r:id="rId19" w:history="1">
              <w:r w:rsidRPr="00431F78">
                <w:rPr>
                  <w:rStyle w:val="Hyperlink"/>
                  <w:sz w:val="24"/>
                  <w:szCs w:val="24"/>
                </w:rPr>
                <w:t>https://www.youtube.com/watch?v=75NQK-Sm1YY</w:t>
              </w:r>
            </w:hyperlink>
          </w:p>
          <w:p w14:paraId="6BE141CA" w14:textId="77777777" w:rsidR="00431F78" w:rsidRDefault="00431F78" w:rsidP="00A30F21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A3244F" wp14:editId="3AC50043">
                  <wp:extent cx="885825" cy="11506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63" cy="115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77567" w14:textId="2BE12C60" w:rsidR="00A30F21" w:rsidRDefault="00285833" w:rsidP="00A30F21">
            <w:pPr>
              <w:rPr>
                <w:sz w:val="24"/>
                <w:szCs w:val="24"/>
              </w:rPr>
            </w:pPr>
            <w:r w:rsidRPr="007A38E3">
              <w:rPr>
                <w:sz w:val="24"/>
                <w:szCs w:val="24"/>
              </w:rPr>
              <w:t>Parent &amp; Child Activity</w:t>
            </w:r>
            <w:r w:rsidR="00CB6102" w:rsidRPr="007A38E3">
              <w:rPr>
                <w:sz w:val="24"/>
                <w:szCs w:val="24"/>
              </w:rPr>
              <w:t xml:space="preserve">: </w:t>
            </w:r>
            <w:r w:rsidR="00D85001">
              <w:rPr>
                <w:sz w:val="24"/>
                <w:szCs w:val="24"/>
              </w:rPr>
              <w:t xml:space="preserve"> </w:t>
            </w:r>
            <w:r w:rsidR="00A30F21">
              <w:rPr>
                <w:sz w:val="24"/>
                <w:szCs w:val="24"/>
              </w:rPr>
              <w:t>After</w:t>
            </w:r>
            <w:r w:rsidR="00431F78">
              <w:rPr>
                <w:sz w:val="24"/>
                <w:szCs w:val="24"/>
              </w:rPr>
              <w:t xml:space="preserve"> watching the read aloud video</w:t>
            </w:r>
            <w:r w:rsidR="00A30F21">
              <w:rPr>
                <w:sz w:val="24"/>
                <w:szCs w:val="24"/>
              </w:rPr>
              <w:t xml:space="preserve">, Have your child draw in the Butterfly worksheet each steps of the butterfly life cycle.  When drawing allow your child to </w:t>
            </w:r>
            <w:proofErr w:type="gramStart"/>
            <w:r w:rsidR="00A30F21">
              <w:rPr>
                <w:sz w:val="24"/>
                <w:szCs w:val="24"/>
              </w:rPr>
              <w:t>refer back</w:t>
            </w:r>
            <w:proofErr w:type="gramEnd"/>
            <w:r w:rsidR="00A30F21">
              <w:rPr>
                <w:sz w:val="24"/>
                <w:szCs w:val="24"/>
              </w:rPr>
              <w:t xml:space="preserve"> or to look at the picture of each stage.</w:t>
            </w:r>
          </w:p>
          <w:p w14:paraId="740E4D3A" w14:textId="781451E6" w:rsidR="00A30F21" w:rsidRDefault="00A30F21" w:rsidP="00A30F21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 </w:t>
            </w:r>
            <w:proofErr w:type="spellStart"/>
            <w:proofErr w:type="gramStart"/>
            <w:r>
              <w:rPr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egg</w:t>
            </w:r>
          </w:p>
          <w:p w14:paraId="72F35E61" w14:textId="7E3CA85F" w:rsidR="00A30F21" w:rsidRDefault="00A30F21" w:rsidP="00A30F21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Caterpillar</w:t>
            </w:r>
          </w:p>
          <w:p w14:paraId="587CD43C" w14:textId="77777777" w:rsidR="00A30F21" w:rsidRDefault="00A30F21" w:rsidP="00A30F21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Draw a Chrysalis </w:t>
            </w:r>
          </w:p>
          <w:p w14:paraId="69D3011D" w14:textId="02B18E76" w:rsidR="00A30F21" w:rsidRDefault="00A30F21" w:rsidP="00A30F21">
            <w:pPr>
              <w:pStyle w:val="ListParagraph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Draw a Butterfly</w:t>
            </w:r>
          </w:p>
          <w:p w14:paraId="70B2FD5C" w14:textId="26AB765F" w:rsidR="00A30F21" w:rsidRPr="00A30F21" w:rsidRDefault="00A30F21" w:rsidP="00A30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Parents/Guardians keep in mind to allow the child to do the drawings themselves. It does not have to be perfect.</w:t>
            </w:r>
          </w:p>
          <w:p w14:paraId="44BF7816" w14:textId="77777777" w:rsidR="00A30F21" w:rsidRDefault="00A30F21" w:rsidP="00A30F21">
            <w:pPr>
              <w:rPr>
                <w:sz w:val="24"/>
                <w:szCs w:val="24"/>
              </w:rPr>
            </w:pPr>
          </w:p>
          <w:p w14:paraId="44CAAB5A" w14:textId="1461C7F6" w:rsidR="00A30F21" w:rsidRPr="00A30F21" w:rsidRDefault="00A30F21" w:rsidP="00A30F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Once finished. Send a picture to </w:t>
            </w:r>
            <w:proofErr w:type="spellStart"/>
            <w:proofErr w:type="gramStart"/>
            <w:r>
              <w:rPr>
                <w:sz w:val="24"/>
                <w:szCs w:val="24"/>
              </w:rPr>
              <w:t>Ms.B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if you wish.</w:t>
            </w:r>
          </w:p>
          <w:p w14:paraId="1D1211D3" w14:textId="77777777" w:rsidR="00A30F21" w:rsidRDefault="00A30F21" w:rsidP="00A30F21">
            <w:pPr>
              <w:pStyle w:val="ListParagraph"/>
              <w:rPr>
                <w:sz w:val="24"/>
                <w:szCs w:val="24"/>
              </w:rPr>
            </w:pPr>
          </w:p>
          <w:p w14:paraId="16B358EE" w14:textId="5A8F9718" w:rsidR="00A30F21" w:rsidRPr="00A30F21" w:rsidRDefault="00A30F21" w:rsidP="00A30F21">
            <w:pPr>
              <w:rPr>
                <w:sz w:val="24"/>
                <w:szCs w:val="24"/>
              </w:rPr>
            </w:pPr>
          </w:p>
        </w:tc>
      </w:tr>
    </w:tbl>
    <w:p w14:paraId="5ABA206F" w14:textId="317B1AF7" w:rsidR="007A38E3" w:rsidRDefault="007A38E3" w:rsidP="00EF0254"/>
    <w:p w14:paraId="5AC64AFF" w14:textId="04380D9B" w:rsidR="007A38E3" w:rsidRDefault="007A38E3" w:rsidP="00EF0254"/>
    <w:p w14:paraId="756E952C" w14:textId="2E5DBD16" w:rsidR="007A38E3" w:rsidRDefault="007A38E3" w:rsidP="00EF0254"/>
    <w:p w14:paraId="5D2BB175" w14:textId="7043C5BE" w:rsidR="007A38E3" w:rsidRDefault="007A38E3" w:rsidP="00EF0254"/>
    <w:p w14:paraId="73060DF8" w14:textId="4A52DE5A" w:rsidR="007A38E3" w:rsidRDefault="007A38E3" w:rsidP="00EF0254"/>
    <w:p w14:paraId="6828F4E4" w14:textId="0647B2A3" w:rsidR="007A38E3" w:rsidRDefault="007A38E3" w:rsidP="00EF0254"/>
    <w:p w14:paraId="079CC899" w14:textId="24C83D99" w:rsidR="007A38E3" w:rsidRDefault="007A38E3" w:rsidP="00EF0254"/>
    <w:p w14:paraId="30EFC9E9" w14:textId="7A21B360" w:rsidR="007A38E3" w:rsidRDefault="007A38E3" w:rsidP="00EF0254"/>
    <w:p w14:paraId="79EB71DE" w14:textId="3E79C3CD" w:rsidR="007A38E3" w:rsidRDefault="007A38E3" w:rsidP="00EF0254"/>
    <w:p w14:paraId="60597094" w14:textId="6240C730" w:rsidR="00DB6248" w:rsidRDefault="00DB6248" w:rsidP="00EF0254"/>
    <w:p w14:paraId="6A266C14" w14:textId="5F0D2DD4" w:rsidR="00DB6248" w:rsidRDefault="00DB6248" w:rsidP="00EF0254"/>
    <w:p w14:paraId="17A413CE" w14:textId="0C988DFF" w:rsidR="00DB6248" w:rsidRDefault="00DB6248" w:rsidP="00EF0254"/>
    <w:p w14:paraId="538C200A" w14:textId="41B60682" w:rsidR="00DB6248" w:rsidRDefault="00DB6248" w:rsidP="00EF0254"/>
    <w:p w14:paraId="7F24921F" w14:textId="3906BADB" w:rsidR="00DB6248" w:rsidRDefault="00DB6248" w:rsidP="00EF0254"/>
    <w:p w14:paraId="523B2652" w14:textId="4239EB8F" w:rsidR="00DB6248" w:rsidRDefault="00DB6248" w:rsidP="00EF0254"/>
    <w:p w14:paraId="430EA9A3" w14:textId="248EA024" w:rsidR="00DB6248" w:rsidRDefault="00DB6248" w:rsidP="00EF0254"/>
    <w:p w14:paraId="3446665B" w14:textId="0BD1747F" w:rsidR="00DB6248" w:rsidRDefault="00DB6248" w:rsidP="00EF0254"/>
    <w:p w14:paraId="7D6EF1E4" w14:textId="2442BC27" w:rsidR="00DB6248" w:rsidRDefault="00DB6248" w:rsidP="00EF0254"/>
    <w:p w14:paraId="2F38F59E" w14:textId="373372E2" w:rsidR="00DB6248" w:rsidRDefault="00DB6248" w:rsidP="00EF0254"/>
    <w:p w14:paraId="4BCB22B1" w14:textId="4AFEAAEE" w:rsidR="00DB6248" w:rsidRDefault="00DB6248" w:rsidP="00EF0254"/>
    <w:p w14:paraId="26F04301" w14:textId="6A474F55" w:rsidR="00DB6248" w:rsidRDefault="00DB6248" w:rsidP="00EF0254"/>
    <w:p w14:paraId="4CBB6524" w14:textId="4C23FA2F" w:rsidR="00DB6248" w:rsidRDefault="00DB6248" w:rsidP="00EF0254"/>
    <w:p w14:paraId="1B41AA54" w14:textId="41301668" w:rsidR="00DB6248" w:rsidRDefault="00DB6248" w:rsidP="00EF0254"/>
    <w:p w14:paraId="6CD86EF7" w14:textId="4625FC1B" w:rsidR="00DB6248" w:rsidRDefault="00DB6248" w:rsidP="00EF0254"/>
    <w:p w14:paraId="3A4573BF" w14:textId="15763B5C" w:rsidR="00DB6248" w:rsidRDefault="00DB6248" w:rsidP="00EF0254"/>
    <w:p w14:paraId="73CFEB25" w14:textId="0A7CE986" w:rsidR="00DB6248" w:rsidRDefault="00DB6248" w:rsidP="00EF0254"/>
    <w:p w14:paraId="75176F8D" w14:textId="1F1F6511" w:rsidR="00DB6248" w:rsidRDefault="00DB6248" w:rsidP="00EF0254"/>
    <w:p w14:paraId="127505EF" w14:textId="2E71639D" w:rsidR="00DB6248" w:rsidRDefault="00DB6248" w:rsidP="00EF0254"/>
    <w:p w14:paraId="4F0743F1" w14:textId="64C66072" w:rsidR="00DB6248" w:rsidRDefault="00DB6248" w:rsidP="00EF0254"/>
    <w:p w14:paraId="296EE4D6" w14:textId="1E4D9D0B" w:rsidR="00DB6248" w:rsidRDefault="00DB6248" w:rsidP="00EF0254"/>
    <w:p w14:paraId="228E646C" w14:textId="4BAF4A44" w:rsidR="00DB6248" w:rsidRDefault="00DB6248" w:rsidP="00EF0254"/>
    <w:p w14:paraId="1EC0F40A" w14:textId="6B5ED53C" w:rsidR="00DB6248" w:rsidRDefault="00DB6248" w:rsidP="00EF0254"/>
    <w:p w14:paraId="30274214" w14:textId="6D1EC6AA" w:rsidR="00DB6248" w:rsidRDefault="00DB6248" w:rsidP="00EF0254"/>
    <w:p w14:paraId="50B859F3" w14:textId="4B5F9239" w:rsidR="00DB6248" w:rsidRDefault="00DB6248" w:rsidP="00EF0254"/>
    <w:p w14:paraId="2C797178" w14:textId="4A02DD7D" w:rsidR="00DB6248" w:rsidRDefault="00DB6248" w:rsidP="00EF0254"/>
    <w:p w14:paraId="6AF7D687" w14:textId="40EDFC3E" w:rsidR="00DB6248" w:rsidRDefault="00DB6248" w:rsidP="00EF0254"/>
    <w:p w14:paraId="04F2B277" w14:textId="6DB52DD5" w:rsidR="00DB6248" w:rsidRDefault="00DB6248" w:rsidP="00EF0254"/>
    <w:p w14:paraId="5AAC43D5" w14:textId="1DB31B2C" w:rsidR="00DB6248" w:rsidRDefault="00DB6248" w:rsidP="00EF0254"/>
    <w:p w14:paraId="7B2623D3" w14:textId="01394261" w:rsidR="00DB6248" w:rsidRDefault="00DB6248" w:rsidP="00EF0254"/>
    <w:p w14:paraId="0CB425EF" w14:textId="761FF91F" w:rsidR="00DB6248" w:rsidRDefault="00DB6248" w:rsidP="00EF0254"/>
    <w:p w14:paraId="43A5018D" w14:textId="2C395404" w:rsidR="00DB6248" w:rsidRDefault="00DB6248" w:rsidP="00EF0254"/>
    <w:p w14:paraId="2E58F678" w14:textId="25F42B58" w:rsidR="00DB6248" w:rsidRDefault="00DB6248" w:rsidP="00EF0254"/>
    <w:p w14:paraId="232F88F7" w14:textId="71A635D5" w:rsidR="00DB6248" w:rsidRDefault="00DB6248" w:rsidP="00EF0254"/>
    <w:p w14:paraId="106C1EDF" w14:textId="1EE91978" w:rsidR="00DB6248" w:rsidRDefault="00DB6248" w:rsidP="00EF0254"/>
    <w:p w14:paraId="6F82DCDE" w14:textId="77777777" w:rsidR="00DB6248" w:rsidRPr="00EF0254" w:rsidRDefault="00DB6248" w:rsidP="00EF0254"/>
    <w:sectPr w:rsidR="00DB6248" w:rsidRPr="00EF0254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A6AA0" w14:textId="77777777" w:rsidR="00DC0406" w:rsidRDefault="00DC0406">
      <w:pPr>
        <w:spacing w:before="0" w:after="0"/>
      </w:pPr>
      <w:r>
        <w:separator/>
      </w:r>
    </w:p>
  </w:endnote>
  <w:endnote w:type="continuationSeparator" w:id="0">
    <w:p w14:paraId="7AC137F3" w14:textId="77777777" w:rsidR="00DC0406" w:rsidRDefault="00DC040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C66D7" w14:textId="77777777" w:rsidR="00DC0406" w:rsidRDefault="00DC0406">
      <w:pPr>
        <w:spacing w:before="0" w:after="0"/>
      </w:pPr>
      <w:r>
        <w:separator/>
      </w:r>
    </w:p>
  </w:footnote>
  <w:footnote w:type="continuationSeparator" w:id="0">
    <w:p w14:paraId="598ED4CB" w14:textId="77777777" w:rsidR="00DC0406" w:rsidRDefault="00DC040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7C763E6"/>
    <w:multiLevelType w:val="hybridMultilevel"/>
    <w:tmpl w:val="718C6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D96CF8"/>
    <w:multiLevelType w:val="hybridMultilevel"/>
    <w:tmpl w:val="9EBAB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/31/2020"/>
    <w:docVar w:name="MonthStart" w:val="3/1/2020"/>
    <w:docVar w:name="ShowDynamicGuides" w:val="1"/>
    <w:docVar w:name="ShowMarginGuides" w:val="0"/>
    <w:docVar w:name="ShowOutlines" w:val="0"/>
    <w:docVar w:name="ShowStaticGuides" w:val="0"/>
  </w:docVars>
  <w:rsids>
    <w:rsidRoot w:val="007325CC"/>
    <w:rsid w:val="00061D00"/>
    <w:rsid w:val="000C4D4C"/>
    <w:rsid w:val="0010731F"/>
    <w:rsid w:val="00124ADC"/>
    <w:rsid w:val="001276EF"/>
    <w:rsid w:val="00193E15"/>
    <w:rsid w:val="001E0DD4"/>
    <w:rsid w:val="001F7207"/>
    <w:rsid w:val="00246700"/>
    <w:rsid w:val="0025748C"/>
    <w:rsid w:val="00285833"/>
    <w:rsid w:val="002E5DF4"/>
    <w:rsid w:val="002F7032"/>
    <w:rsid w:val="00320970"/>
    <w:rsid w:val="00360FAA"/>
    <w:rsid w:val="00375B27"/>
    <w:rsid w:val="00383929"/>
    <w:rsid w:val="00431F78"/>
    <w:rsid w:val="00470EF6"/>
    <w:rsid w:val="00485F3E"/>
    <w:rsid w:val="00494839"/>
    <w:rsid w:val="004E5EA5"/>
    <w:rsid w:val="00566AD5"/>
    <w:rsid w:val="005830DB"/>
    <w:rsid w:val="005B0C48"/>
    <w:rsid w:val="005E2386"/>
    <w:rsid w:val="00643630"/>
    <w:rsid w:val="00697D64"/>
    <w:rsid w:val="007325CC"/>
    <w:rsid w:val="007A38E3"/>
    <w:rsid w:val="007C4EDF"/>
    <w:rsid w:val="007D795A"/>
    <w:rsid w:val="00807C5B"/>
    <w:rsid w:val="00812DAD"/>
    <w:rsid w:val="0081356A"/>
    <w:rsid w:val="00877D52"/>
    <w:rsid w:val="00925ED9"/>
    <w:rsid w:val="00994F88"/>
    <w:rsid w:val="00997C7D"/>
    <w:rsid w:val="009A164A"/>
    <w:rsid w:val="009A7C5B"/>
    <w:rsid w:val="009F15A2"/>
    <w:rsid w:val="00A30F21"/>
    <w:rsid w:val="00A47B41"/>
    <w:rsid w:val="00B05E55"/>
    <w:rsid w:val="00B10A8D"/>
    <w:rsid w:val="00B54CE9"/>
    <w:rsid w:val="00B713DD"/>
    <w:rsid w:val="00BC6A26"/>
    <w:rsid w:val="00BF0FEE"/>
    <w:rsid w:val="00BF4383"/>
    <w:rsid w:val="00C113B3"/>
    <w:rsid w:val="00C41633"/>
    <w:rsid w:val="00C810BE"/>
    <w:rsid w:val="00CB00F4"/>
    <w:rsid w:val="00CB6102"/>
    <w:rsid w:val="00D85001"/>
    <w:rsid w:val="00D86D82"/>
    <w:rsid w:val="00DB6248"/>
    <w:rsid w:val="00DC0406"/>
    <w:rsid w:val="00E20F52"/>
    <w:rsid w:val="00E30FC7"/>
    <w:rsid w:val="00E44DD3"/>
    <w:rsid w:val="00EA415B"/>
    <w:rsid w:val="00EB0D73"/>
    <w:rsid w:val="00EF0254"/>
    <w:rsid w:val="00FC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0C85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0FAA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073763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073763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0F6FC6" w:themeColor="accent1" w:shadow="1"/>
        <w:left w:val="single" w:sz="2" w:space="10" w:color="0F6FC6" w:themeColor="accent1" w:shadow="1"/>
        <w:bottom w:val="single" w:sz="2" w:space="10" w:color="0F6FC6" w:themeColor="accent1" w:shadow="1"/>
        <w:right w:val="single" w:sz="2" w:space="10" w:color="0F6FC6" w:themeColor="accent1" w:shadow="1"/>
      </w:pBdr>
      <w:ind w:left="1152" w:right="1152"/>
    </w:pPr>
    <w:rPr>
      <w:i/>
      <w:iCs/>
      <w:color w:val="0F6FC6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0F6FC6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0F6FC6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0F6FC6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73662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73662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94839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483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F0254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30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0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R8Dm5_kt8uU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sti3PXBeVa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8QXF-6zXHfU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HuKa57OJ_iA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75NQK-Sm1Y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L%20i5\AppData\Roaming\Microsoft\Templates\Snapshot%20calendar.dotm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E065BF2B0DA049AA6F52A9A696FE0B" ma:contentTypeVersion="0" ma:contentTypeDescription="Create a new document." ma:contentTypeScope="" ma:versionID="c00263a84e2c3eea89ccccf0a76ca8d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c04b32430faebf8f426f5de77756f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CC9EA8-BBE0-4260-8501-560C9EC6D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4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2020-03-31T02:39:00Z</dcterms:created>
  <dcterms:modified xsi:type="dcterms:W3CDTF">2020-03-31T02:39:00Z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0x010100ADE065BF2B0DA049AA6F52A9A696FE0B</vt:lpwstr>
  </property>
</Properties>
</file>